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6DB" w:rsidRPr="00E93920" w:rsidRDefault="00953E56">
      <w:pPr>
        <w:pStyle w:val="Heading1"/>
        <w:rPr>
          <w:rFonts w:ascii="Cooper Black" w:hAnsi="Cooper Black"/>
          <w:sz w:val="52"/>
        </w:rPr>
      </w:pPr>
      <w:r>
        <w:rPr>
          <w:rFonts w:ascii="Cooper Black" w:hAnsi="Cooper Black"/>
          <w:sz w:val="52"/>
        </w:rPr>
        <w:t>Time Management</w:t>
      </w:r>
      <w:r w:rsidR="00B966DB" w:rsidRPr="00E93920">
        <w:rPr>
          <w:rFonts w:ascii="Cooper Black" w:hAnsi="Cooper Black"/>
          <w:sz w:val="52"/>
        </w:rPr>
        <w:t xml:space="preserve"> </w:t>
      </w:r>
    </w:p>
    <w:p w:rsidR="00B966DB" w:rsidRDefault="00B966DB">
      <w:pPr>
        <w:rPr>
          <w:rFonts w:ascii="Tahoma" w:hAnsi="Tahoma"/>
        </w:rPr>
      </w:pPr>
    </w:p>
    <w:p w:rsidR="00B966DB" w:rsidRDefault="00B966DB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B966DB" w:rsidRDefault="00B966DB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B966DB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B966DB" w:rsidRDefault="00B966DB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B966DB" w:rsidRDefault="00B966DB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B966DB" w:rsidRDefault="00B966D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/>
            </w:r>
            <w:r>
              <w:rPr>
                <w:rFonts w:ascii="Tahoma" w:hAnsi="Tahoma"/>
              </w:rPr>
              <w:instrText xml:space="preserve"> FILLIN "Enter Course Duration" \* MERGEFORMAT </w:instrText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t>1 Day</w:t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B966DB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B966DB" w:rsidRDefault="00B966DB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B966DB" w:rsidRDefault="00B966DB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B966DB" w:rsidRDefault="00953E56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Individuals who wish to improve their skills in maximising their time and effectiveness</w:t>
            </w:r>
            <w:r w:rsidR="00B966DB">
              <w:rPr>
                <w:rFonts w:ascii="Tahoma" w:hAnsi="Tahoma"/>
              </w:rPr>
              <w:t>.</w:t>
            </w:r>
          </w:p>
        </w:tc>
      </w:tr>
      <w:tr w:rsidR="00B966DB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  <w:vAlign w:val="center"/>
          </w:tcPr>
          <w:p w:rsidR="00B966DB" w:rsidRDefault="00B966DB">
            <w:pPr>
              <w:rPr>
                <w:rFonts w:ascii="Tahoma" w:hAnsi="Tahoma"/>
                <w:sz w:val="28"/>
              </w:rPr>
            </w:pPr>
          </w:p>
          <w:p w:rsidR="00B966DB" w:rsidRDefault="00B966DB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B966DB" w:rsidRDefault="00B966DB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B966DB" w:rsidRDefault="00B966DB">
            <w:pPr>
              <w:rPr>
                <w:rFonts w:ascii="Tahoma" w:hAnsi="Tahoma"/>
                <w:sz w:val="28"/>
              </w:rPr>
            </w:pPr>
          </w:p>
        </w:tc>
      </w:tr>
      <w:tr w:rsidR="00953E56" w:rsidTr="00145195">
        <w:tblPrEx>
          <w:tblCellMar>
            <w:top w:w="0" w:type="dxa"/>
            <w:bottom w:w="0" w:type="dxa"/>
          </w:tblCellMar>
        </w:tblPrEx>
        <w:tc>
          <w:tcPr>
            <w:tcW w:w="8528" w:type="dxa"/>
            <w:gridSpan w:val="3"/>
          </w:tcPr>
          <w:p w:rsidR="00953E56" w:rsidRDefault="00953E56" w:rsidP="00953E56">
            <w:pPr>
              <w:ind w:left="216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Time Management Facts</w:t>
            </w:r>
          </w:p>
          <w:p w:rsidR="00953E56" w:rsidRDefault="00953E56" w:rsidP="00953E56">
            <w:pPr>
              <w:ind w:left="2160"/>
              <w:rPr>
                <w:rFonts w:ascii="Tahoma" w:hAnsi="Tahoma"/>
                <w:b/>
              </w:rPr>
            </w:pPr>
          </w:p>
          <w:p w:rsidR="00953E56" w:rsidRDefault="00953E56" w:rsidP="00953E56">
            <w:pPr>
              <w:ind w:left="216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Time Thieves</w:t>
            </w:r>
          </w:p>
          <w:p w:rsidR="00953E56" w:rsidRDefault="00953E56" w:rsidP="00953E56">
            <w:pPr>
              <w:ind w:left="2160"/>
              <w:rPr>
                <w:rFonts w:ascii="Tahoma" w:hAnsi="Tahoma"/>
                <w:b/>
              </w:rPr>
            </w:pPr>
          </w:p>
          <w:p w:rsidR="00953E56" w:rsidRDefault="00953E56" w:rsidP="00953E56">
            <w:pPr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Effects of Poor Time Management</w:t>
            </w:r>
          </w:p>
          <w:p w:rsidR="00953E56" w:rsidRDefault="00953E56" w:rsidP="00953E56">
            <w:pPr>
              <w:numPr>
                <w:ilvl w:val="0"/>
                <w:numId w:val="2"/>
              </w:numPr>
              <w:ind w:left="2520"/>
              <w:rPr>
                <w:rFonts w:ascii="Tahoma" w:hAnsi="Tahoma"/>
              </w:rPr>
            </w:pPr>
            <w:r>
              <w:rPr>
                <w:rFonts w:ascii="Tahoma" w:hAnsi="Tahoma"/>
              </w:rPr>
              <w:t>Stress</w:t>
            </w:r>
          </w:p>
          <w:p w:rsidR="00953E56" w:rsidRDefault="00953E56" w:rsidP="00953E56">
            <w:pPr>
              <w:numPr>
                <w:ilvl w:val="0"/>
                <w:numId w:val="2"/>
              </w:numPr>
              <w:ind w:left="2520"/>
              <w:rPr>
                <w:rFonts w:ascii="Tahoma" w:hAnsi="Tahoma"/>
              </w:rPr>
            </w:pPr>
            <w:r>
              <w:rPr>
                <w:rFonts w:ascii="Tahoma" w:hAnsi="Tahoma"/>
              </w:rPr>
              <w:t>How You Respond</w:t>
            </w:r>
          </w:p>
          <w:p w:rsidR="00953E56" w:rsidRDefault="00953E56" w:rsidP="00953E56">
            <w:pPr>
              <w:ind w:left="2160"/>
              <w:rPr>
                <w:rFonts w:ascii="Tahoma" w:hAnsi="Tahoma"/>
                <w:b/>
              </w:rPr>
            </w:pPr>
          </w:p>
          <w:p w:rsidR="00953E56" w:rsidRDefault="00953E56" w:rsidP="00953E56">
            <w:pPr>
              <w:ind w:left="216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Time Management Tools</w:t>
            </w:r>
          </w:p>
          <w:p w:rsidR="00953E56" w:rsidRDefault="00953E56" w:rsidP="00953E56">
            <w:pPr>
              <w:numPr>
                <w:ilvl w:val="0"/>
                <w:numId w:val="2"/>
              </w:numPr>
              <w:ind w:left="2520"/>
              <w:rPr>
                <w:rFonts w:ascii="Tahoma" w:hAnsi="Tahoma"/>
              </w:rPr>
            </w:pPr>
            <w:r>
              <w:rPr>
                <w:rFonts w:ascii="Tahoma" w:hAnsi="Tahoma"/>
              </w:rPr>
              <w:t>Managing Stress</w:t>
            </w:r>
          </w:p>
          <w:p w:rsidR="00953E56" w:rsidRDefault="00953E56" w:rsidP="00953E56">
            <w:pPr>
              <w:numPr>
                <w:ilvl w:val="0"/>
                <w:numId w:val="2"/>
              </w:numPr>
              <w:ind w:left="2520"/>
              <w:rPr>
                <w:rFonts w:ascii="Tahoma" w:hAnsi="Tahoma"/>
              </w:rPr>
            </w:pPr>
            <w:r>
              <w:rPr>
                <w:rFonts w:ascii="Tahoma" w:hAnsi="Tahoma"/>
              </w:rPr>
              <w:t>To Do Lists</w:t>
            </w:r>
          </w:p>
          <w:p w:rsidR="00953E56" w:rsidRDefault="00953E56" w:rsidP="00953E56">
            <w:pPr>
              <w:numPr>
                <w:ilvl w:val="0"/>
                <w:numId w:val="2"/>
              </w:numPr>
              <w:ind w:left="2520"/>
              <w:rPr>
                <w:rFonts w:ascii="Tahoma" w:hAnsi="Tahoma"/>
              </w:rPr>
            </w:pPr>
            <w:r>
              <w:rPr>
                <w:rFonts w:ascii="Tahoma" w:hAnsi="Tahoma"/>
              </w:rPr>
              <w:t>Prioritising</w:t>
            </w:r>
          </w:p>
          <w:p w:rsidR="00953E56" w:rsidRDefault="00953E56" w:rsidP="00953E56">
            <w:pPr>
              <w:numPr>
                <w:ilvl w:val="0"/>
                <w:numId w:val="2"/>
              </w:numPr>
              <w:ind w:left="2520"/>
              <w:rPr>
                <w:rFonts w:ascii="Tahoma" w:hAnsi="Tahoma"/>
              </w:rPr>
            </w:pPr>
            <w:r>
              <w:rPr>
                <w:rFonts w:ascii="Tahoma" w:hAnsi="Tahoma"/>
              </w:rPr>
              <w:t>Managing Paperwork</w:t>
            </w:r>
          </w:p>
          <w:p w:rsidR="00953E56" w:rsidRDefault="00953E56" w:rsidP="00953E56">
            <w:pPr>
              <w:numPr>
                <w:ilvl w:val="0"/>
                <w:numId w:val="2"/>
              </w:numPr>
              <w:ind w:left="2520"/>
              <w:rPr>
                <w:rFonts w:ascii="Tahoma" w:hAnsi="Tahoma"/>
              </w:rPr>
            </w:pPr>
            <w:r>
              <w:rPr>
                <w:rFonts w:ascii="Tahoma" w:hAnsi="Tahoma"/>
              </w:rPr>
              <w:t>Managing E-mail</w:t>
            </w:r>
          </w:p>
          <w:p w:rsidR="00953E56" w:rsidRDefault="00953E56" w:rsidP="00953E56">
            <w:pPr>
              <w:numPr>
                <w:ilvl w:val="0"/>
                <w:numId w:val="2"/>
              </w:numPr>
              <w:ind w:left="2520"/>
              <w:rPr>
                <w:rFonts w:ascii="Tahoma" w:hAnsi="Tahoma"/>
              </w:rPr>
            </w:pPr>
            <w:r>
              <w:rPr>
                <w:rFonts w:ascii="Tahoma" w:hAnsi="Tahoma"/>
              </w:rPr>
              <w:t>Delegating</w:t>
            </w:r>
          </w:p>
          <w:p w:rsidR="00953E56" w:rsidRDefault="00953E56" w:rsidP="00953E56">
            <w:pPr>
              <w:numPr>
                <w:ilvl w:val="0"/>
                <w:numId w:val="2"/>
              </w:numPr>
              <w:ind w:left="2520"/>
              <w:rPr>
                <w:rFonts w:ascii="Tahoma" w:hAnsi="Tahoma"/>
              </w:rPr>
            </w:pPr>
            <w:r>
              <w:rPr>
                <w:rFonts w:ascii="Tahoma" w:hAnsi="Tahoma"/>
              </w:rPr>
              <w:t>Dealing with Interruptions</w:t>
            </w:r>
          </w:p>
          <w:p w:rsidR="00953E56" w:rsidRDefault="00953E56" w:rsidP="00953E56">
            <w:pPr>
              <w:numPr>
                <w:ilvl w:val="0"/>
                <w:numId w:val="2"/>
              </w:numPr>
              <w:ind w:left="2520"/>
              <w:rPr>
                <w:rFonts w:ascii="Tahoma" w:hAnsi="Tahoma"/>
              </w:rPr>
            </w:pPr>
            <w:r>
              <w:rPr>
                <w:rFonts w:ascii="Tahoma" w:hAnsi="Tahoma"/>
              </w:rPr>
              <w:t>Planning</w:t>
            </w:r>
          </w:p>
          <w:p w:rsidR="00953E56" w:rsidRDefault="00953E56" w:rsidP="00953E56">
            <w:pPr>
              <w:numPr>
                <w:ilvl w:val="0"/>
                <w:numId w:val="2"/>
              </w:numPr>
              <w:ind w:left="2520"/>
              <w:rPr>
                <w:rFonts w:ascii="Tahoma" w:hAnsi="Tahoma"/>
              </w:rPr>
            </w:pPr>
            <w:r>
              <w:rPr>
                <w:rFonts w:ascii="Tahoma" w:hAnsi="Tahoma"/>
              </w:rPr>
              <w:t>Goal Setting</w:t>
            </w:r>
          </w:p>
          <w:p w:rsidR="00953E56" w:rsidRDefault="00953E56" w:rsidP="00953E56">
            <w:pPr>
              <w:ind w:left="2520"/>
              <w:rPr>
                <w:rFonts w:ascii="Tahoma" w:hAnsi="Tahoma"/>
              </w:rPr>
            </w:pPr>
          </w:p>
          <w:p w:rsidR="00953E56" w:rsidRDefault="00953E56" w:rsidP="00953E56">
            <w:pPr>
              <w:ind w:left="216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Crisis Management</w:t>
            </w:r>
          </w:p>
          <w:p w:rsidR="00953E56" w:rsidRDefault="00953E56" w:rsidP="00953E56">
            <w:pPr>
              <w:ind w:left="2160"/>
              <w:rPr>
                <w:rFonts w:ascii="Tahoma" w:hAnsi="Tahoma"/>
                <w:b/>
              </w:rPr>
            </w:pPr>
          </w:p>
          <w:p w:rsidR="00953E56" w:rsidRDefault="00953E56" w:rsidP="00953E56">
            <w:pPr>
              <w:ind w:left="216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Quick Tips</w:t>
            </w:r>
          </w:p>
          <w:p w:rsidR="00953E56" w:rsidRDefault="00953E56" w:rsidP="00953E56">
            <w:pPr>
              <w:ind w:left="216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Action Plan</w:t>
            </w:r>
          </w:p>
          <w:p w:rsidR="00953E56" w:rsidRDefault="00953E56">
            <w:pPr>
              <w:rPr>
                <w:rFonts w:ascii="Tahoma" w:hAnsi="Tahoma"/>
                <w:b/>
              </w:rPr>
            </w:pPr>
          </w:p>
          <w:p w:rsidR="00953E56" w:rsidRDefault="00953E56" w:rsidP="00953E56">
            <w:pPr>
              <w:rPr>
                <w:rFonts w:ascii="Tahoma" w:hAnsi="Tahoma"/>
              </w:rPr>
            </w:pPr>
          </w:p>
        </w:tc>
      </w:tr>
    </w:tbl>
    <w:p w:rsidR="00B966DB" w:rsidRDefault="00B966DB">
      <w:pPr>
        <w:rPr>
          <w:sz w:val="8"/>
        </w:rPr>
      </w:pPr>
      <w:bookmarkStart w:id="0" w:name="_GoBack"/>
      <w:bookmarkEnd w:id="0"/>
    </w:p>
    <w:sectPr w:rsidR="00B966DB">
      <w:headerReference w:type="default" r:id="rId7"/>
      <w:footerReference w:type="default" r:id="rId8"/>
      <w:pgSz w:w="11906" w:h="16838"/>
      <w:pgMar w:top="1562" w:right="1797" w:bottom="1440" w:left="179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D29" w:rsidRDefault="00413D29">
      <w:r>
        <w:separator/>
      </w:r>
    </w:p>
  </w:endnote>
  <w:endnote w:type="continuationSeparator" w:id="0">
    <w:p w:rsidR="00413D29" w:rsidRDefault="0041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920" w:rsidRPr="00704E0F" w:rsidRDefault="00342380" w:rsidP="00E93920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2374900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12" name="Picture 12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3920" w:rsidRPr="00704E0F">
      <w:rPr>
        <w:rFonts w:ascii="Cooper Black" w:hAnsi="Cooper Black"/>
        <w:sz w:val="40"/>
        <w:szCs w:val="40"/>
      </w:rPr>
      <w:t>Allberry</w:t>
    </w:r>
    <w:r w:rsidR="00E93920">
      <w:rPr>
        <w:rFonts w:ascii="Cooper Black" w:hAnsi="Cooper Black"/>
        <w:sz w:val="40"/>
        <w:szCs w:val="40"/>
      </w:rPr>
      <w:t xml:space="preserve">   </w:t>
    </w:r>
    <w:r w:rsidR="00E93920" w:rsidRPr="00704E0F">
      <w:rPr>
        <w:rFonts w:ascii="Cooper Black" w:hAnsi="Cooper Black"/>
        <w:sz w:val="40"/>
        <w:szCs w:val="40"/>
      </w:rPr>
      <w:t xml:space="preserve"> </w:t>
    </w:r>
    <w:r w:rsidR="00E93920">
      <w:rPr>
        <w:rFonts w:ascii="Cooper Black" w:hAnsi="Cooper Black"/>
        <w:sz w:val="40"/>
        <w:szCs w:val="40"/>
      </w:rPr>
      <w:t xml:space="preserve">      </w:t>
    </w:r>
    <w:r w:rsidR="00E93920" w:rsidRPr="00704E0F">
      <w:rPr>
        <w:rFonts w:ascii="Cooper Black" w:hAnsi="Cooper Black"/>
        <w:sz w:val="40"/>
        <w:szCs w:val="40"/>
      </w:rPr>
      <w:t>Training</w:t>
    </w:r>
  </w:p>
  <w:p w:rsidR="00B966DB" w:rsidRPr="008D4228" w:rsidRDefault="00B966DB" w:rsidP="008D42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D29" w:rsidRDefault="00413D29">
      <w:r>
        <w:separator/>
      </w:r>
    </w:p>
  </w:footnote>
  <w:footnote w:type="continuationSeparator" w:id="0">
    <w:p w:rsidR="00413D29" w:rsidRDefault="00413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6DB" w:rsidRPr="00E93920" w:rsidRDefault="00342380" w:rsidP="00E93920">
    <w:pPr>
      <w:pStyle w:val="Header"/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11" name="Picture 11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28"/>
    <w:rsid w:val="00145195"/>
    <w:rsid w:val="00151183"/>
    <w:rsid w:val="00271B8E"/>
    <w:rsid w:val="00342380"/>
    <w:rsid w:val="00413D29"/>
    <w:rsid w:val="004262E2"/>
    <w:rsid w:val="007A6F87"/>
    <w:rsid w:val="008D4228"/>
    <w:rsid w:val="00953E56"/>
    <w:rsid w:val="00AB486B"/>
    <w:rsid w:val="00B966DB"/>
    <w:rsid w:val="00E9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9619D8-4260-40A5-A32F-F4A06725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sz w:val="4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level">
    <w:name w:val="level"/>
    <w:basedOn w:val="Heading1"/>
    <w:rsid w:val="008D4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Outline%20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Outline Blank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 </vt:lpstr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2002-05-01T10:01:00Z</cp:lastPrinted>
  <dcterms:created xsi:type="dcterms:W3CDTF">2017-09-14T13:15:00Z</dcterms:created>
  <dcterms:modified xsi:type="dcterms:W3CDTF">2017-09-14T13:15:00Z</dcterms:modified>
</cp:coreProperties>
</file>